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8"/>
        <w:gridCol w:w="492"/>
        <w:gridCol w:w="180"/>
        <w:gridCol w:w="103"/>
        <w:gridCol w:w="2643"/>
        <w:gridCol w:w="782"/>
        <w:gridCol w:w="260"/>
        <w:gridCol w:w="258"/>
        <w:gridCol w:w="2864"/>
      </w:tblGrid>
      <w:tr w:rsidR="000172E5" w:rsidRPr="00846B76" w14:paraId="4E992F52" w14:textId="77777777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19398467" w14:textId="18334754" w:rsidR="000172E5" w:rsidRPr="00846B76" w:rsidRDefault="000172E5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bookmarkStart w:id="0" w:name="_GoBack"/>
            <w:bookmarkEnd w:id="0"/>
          </w:p>
        </w:tc>
      </w:tr>
      <w:tr w:rsidR="0088580B" w:rsidRPr="00846B76" w14:paraId="46FAB82D" w14:textId="77777777" w:rsidTr="002E7C8E">
        <w:tc>
          <w:tcPr>
            <w:tcW w:w="1363" w:type="pct"/>
            <w:gridSpan w:val="4"/>
            <w:vAlign w:val="bottom"/>
          </w:tcPr>
          <w:p w14:paraId="65B936B3" w14:textId="06D814F1" w:rsidR="0088580B" w:rsidRDefault="002E7C8E" w:rsidP="00E204FF">
            <w:pPr>
              <w:pStyle w:val="NormalIndent"/>
            </w:pPr>
            <w:r>
              <w:rPr>
                <w:lang w:val="en-BE"/>
              </w:rPr>
              <w:t>Name</w:t>
            </w:r>
          </w:p>
        </w:tc>
        <w:tc>
          <w:tcPr>
            <w:tcW w:w="3637" w:type="pct"/>
            <w:gridSpan w:val="5"/>
            <w:tcBorders>
              <w:bottom w:val="single" w:sz="4" w:space="0" w:color="auto"/>
            </w:tcBorders>
            <w:vAlign w:val="bottom"/>
          </w:tcPr>
          <w:p w14:paraId="0D747009" w14:textId="77777777" w:rsidR="0088580B" w:rsidRPr="00846B76" w:rsidRDefault="0088580B" w:rsidP="00E204FF"/>
        </w:tc>
      </w:tr>
      <w:tr w:rsidR="0088580B" w:rsidRPr="00846B76" w14:paraId="3E8FE468" w14:textId="77777777" w:rsidTr="002E7C8E">
        <w:tc>
          <w:tcPr>
            <w:tcW w:w="1363" w:type="pct"/>
            <w:gridSpan w:val="4"/>
            <w:vAlign w:val="bottom"/>
          </w:tcPr>
          <w:p w14:paraId="1B7864F3" w14:textId="0FE5CA3B" w:rsidR="0088580B" w:rsidRDefault="002E7C8E" w:rsidP="00E204FF">
            <w:pPr>
              <w:pStyle w:val="NormalIndent"/>
            </w:pPr>
            <w:r>
              <w:rPr>
                <w:lang w:val="en-BE"/>
              </w:rPr>
              <w:t>Date of event</w:t>
            </w:r>
          </w:p>
        </w:tc>
        <w:tc>
          <w:tcPr>
            <w:tcW w:w="14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C58681" w14:textId="77777777" w:rsidR="0088580B" w:rsidRPr="00846B76" w:rsidRDefault="0088580B" w:rsidP="00E204FF"/>
        </w:tc>
        <w:tc>
          <w:tcPr>
            <w:tcW w:w="418" w:type="pct"/>
            <w:tcBorders>
              <w:top w:val="single" w:sz="4" w:space="0" w:color="auto"/>
            </w:tcBorders>
            <w:vAlign w:val="bottom"/>
          </w:tcPr>
          <w:p w14:paraId="58C606F6" w14:textId="6C7BA538" w:rsidR="0088580B" w:rsidRPr="002E7C8E" w:rsidRDefault="002E7C8E" w:rsidP="00E204FF">
            <w:pPr>
              <w:spacing w:before="120"/>
              <w:rPr>
                <w:lang w:val="en-BE"/>
              </w:rPr>
            </w:pPr>
            <w:r>
              <w:rPr>
                <w:lang w:val="en-BE"/>
              </w:rPr>
              <w:t xml:space="preserve">               Time</w:t>
            </w:r>
          </w:p>
        </w:tc>
        <w:tc>
          <w:tcPr>
            <w:tcW w:w="18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05EE33" w14:textId="77777777" w:rsidR="0088580B" w:rsidRPr="00846B76" w:rsidRDefault="0088580B" w:rsidP="00E204FF"/>
        </w:tc>
      </w:tr>
      <w:tr w:rsidR="00E204FF" w:rsidRPr="00846B76" w14:paraId="18E1B640" w14:textId="77777777" w:rsidTr="002E7C8E">
        <w:sdt>
          <w:sdtPr>
            <w:id w:val="-1686427066"/>
            <w:placeholder>
              <w:docPart w:val="E70A2296C4054071960E2611F46D94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63" w:type="pct"/>
                <w:gridSpan w:val="4"/>
                <w:vAlign w:val="bottom"/>
              </w:tcPr>
              <w:p w14:paraId="313A475E" w14:textId="77777777" w:rsidR="00E204FF" w:rsidRDefault="00E204FF" w:rsidP="00E204FF">
                <w:pPr>
                  <w:pStyle w:val="NormalIndent"/>
                </w:pPr>
                <w:r>
                  <w:t>Location</w:t>
                </w:r>
              </w:p>
            </w:tc>
          </w:sdtContent>
        </w:sdt>
        <w:tc>
          <w:tcPr>
            <w:tcW w:w="3637" w:type="pct"/>
            <w:gridSpan w:val="5"/>
            <w:tcBorders>
              <w:bottom w:val="single" w:sz="4" w:space="0" w:color="auto"/>
            </w:tcBorders>
            <w:vAlign w:val="bottom"/>
          </w:tcPr>
          <w:p w14:paraId="23D0B5F8" w14:textId="77777777" w:rsidR="00E204FF" w:rsidRPr="00846B76" w:rsidRDefault="00E204FF" w:rsidP="00E204FF"/>
        </w:tc>
      </w:tr>
      <w:tr w:rsidR="00E204FF" w:rsidRPr="00E204FF" w14:paraId="38E48CF5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26196FD9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14:paraId="311D5A7F" w14:textId="77777777" w:rsidTr="002E7C8E">
        <w:trPr>
          <w:trHeight w:val="211"/>
        </w:trPr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14:paraId="33006487" w14:textId="376AD327" w:rsidR="00E204FF" w:rsidRPr="002E7C8E" w:rsidRDefault="00E204FF" w:rsidP="00E204FF">
            <w:pPr>
              <w:pStyle w:val="Heading1"/>
              <w:outlineLvl w:val="0"/>
              <w:rPr>
                <w:lang w:val="en-BE"/>
              </w:rPr>
            </w:pPr>
          </w:p>
        </w:tc>
      </w:tr>
      <w:tr w:rsidR="00E204FF" w:rsidRPr="00846B76" w14:paraId="56BAB115" w14:textId="77777777" w:rsidTr="002E7C8E">
        <w:trPr>
          <w:trHeight w:val="474"/>
        </w:trPr>
        <w:tc>
          <w:tcPr>
            <w:tcW w:w="1363" w:type="pct"/>
            <w:gridSpan w:val="4"/>
            <w:vAlign w:val="bottom"/>
          </w:tcPr>
          <w:p w14:paraId="4E25909A" w14:textId="4CDCC218" w:rsidR="00E204FF" w:rsidRPr="002E7C8E" w:rsidRDefault="002E7C8E" w:rsidP="002E7C8E">
            <w:pPr>
              <w:pStyle w:val="NormalIndent"/>
              <w:ind w:left="0"/>
              <w:rPr>
                <w:lang w:val="en-BE"/>
              </w:rPr>
            </w:pPr>
            <w:r>
              <w:rPr>
                <w:lang w:val="en-BE"/>
              </w:rPr>
              <w:t>Number of people</w:t>
            </w:r>
          </w:p>
        </w:tc>
        <w:tc>
          <w:tcPr>
            <w:tcW w:w="3637" w:type="pct"/>
            <w:gridSpan w:val="5"/>
            <w:tcBorders>
              <w:bottom w:val="single" w:sz="4" w:space="0" w:color="auto"/>
            </w:tcBorders>
            <w:vAlign w:val="bottom"/>
          </w:tcPr>
          <w:p w14:paraId="12295551" w14:textId="77777777" w:rsidR="00E204FF" w:rsidRPr="00846B76" w:rsidRDefault="00E204FF" w:rsidP="00E204FF"/>
        </w:tc>
      </w:tr>
      <w:tr w:rsidR="00E204FF" w:rsidRPr="00846B76" w14:paraId="22C3C8AA" w14:textId="77777777" w:rsidTr="002E7C8E">
        <w:sdt>
          <w:sdtPr>
            <w:id w:val="-1368443858"/>
            <w:placeholder>
              <w:docPart w:val="DC1265C5CD4C4E3E940F8AE25DDF63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2" w:type="pct"/>
                <w:gridSpan w:val="2"/>
                <w:vAlign w:val="bottom"/>
              </w:tcPr>
              <w:p w14:paraId="5328565C" w14:textId="77777777" w:rsidR="00E204FF" w:rsidRPr="00E204FF" w:rsidRDefault="00E204FF" w:rsidP="00E204FF">
                <w:pPr>
                  <w:pStyle w:val="NormalIndent"/>
                </w:pPr>
                <w:r w:rsidRPr="00E204FF">
                  <w:t>Phone</w:t>
                </w:r>
              </w:p>
            </w:tc>
          </w:sdtContent>
        </w:sdt>
        <w:tc>
          <w:tcPr>
            <w:tcW w:w="3788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5D832" w14:textId="77777777" w:rsidR="00E204FF" w:rsidRPr="00846B76" w:rsidRDefault="00E204FF" w:rsidP="00E204FF"/>
        </w:tc>
      </w:tr>
      <w:tr w:rsidR="00E204FF" w:rsidRPr="00846B76" w14:paraId="381D5FC0" w14:textId="77777777" w:rsidTr="002E7C8E">
        <w:sdt>
          <w:sdtPr>
            <w:id w:val="-1359804501"/>
            <w:placeholder>
              <w:docPart w:val="AA55B38FF75440359EFEFD33647FD9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2" w:type="pct"/>
                <w:gridSpan w:val="2"/>
                <w:vAlign w:val="bottom"/>
              </w:tcPr>
              <w:p w14:paraId="4BF5D4B5" w14:textId="77777777" w:rsidR="00E204FF" w:rsidRPr="00E204FF" w:rsidRDefault="00E204FF" w:rsidP="00E204FF">
                <w:pPr>
                  <w:pStyle w:val="NormalIndent"/>
                </w:pPr>
                <w:r w:rsidRPr="00E204FF">
                  <w:t>Email</w:t>
                </w:r>
              </w:p>
            </w:tc>
          </w:sdtContent>
        </w:sdt>
        <w:tc>
          <w:tcPr>
            <w:tcW w:w="3788" w:type="pct"/>
            <w:gridSpan w:val="7"/>
            <w:tcBorders>
              <w:bottom w:val="single" w:sz="4" w:space="0" w:color="auto"/>
            </w:tcBorders>
            <w:vAlign w:val="bottom"/>
          </w:tcPr>
          <w:p w14:paraId="30EE1160" w14:textId="77777777" w:rsidR="00E204FF" w:rsidRPr="00846B76" w:rsidRDefault="00E204FF" w:rsidP="00E204FF"/>
        </w:tc>
      </w:tr>
      <w:tr w:rsidR="00E204FF" w:rsidRPr="00E204FF" w14:paraId="68869934" w14:textId="77777777" w:rsidTr="002E7C8E">
        <w:tc>
          <w:tcPr>
            <w:tcW w:w="1308" w:type="pct"/>
            <w:gridSpan w:val="3"/>
            <w:vAlign w:val="bottom"/>
          </w:tcPr>
          <w:p w14:paraId="59EF145A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92" w:type="pct"/>
            <w:gridSpan w:val="6"/>
            <w:vAlign w:val="bottom"/>
          </w:tcPr>
          <w:p w14:paraId="43ECA519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1E7A74DE" w14:textId="77777777" w:rsidTr="00E204FF">
        <w:tc>
          <w:tcPr>
            <w:tcW w:w="5000" w:type="pct"/>
            <w:gridSpan w:val="9"/>
            <w:shd w:val="clear" w:color="auto" w:fill="731F1C" w:themeFill="accent5"/>
          </w:tcPr>
          <w:p w14:paraId="0EB05A07" w14:textId="63AB2301" w:rsidR="00E204FF" w:rsidRPr="00E204FF" w:rsidRDefault="00E204FF" w:rsidP="00E204FF">
            <w:pPr>
              <w:pStyle w:val="Heading1"/>
              <w:outlineLvl w:val="0"/>
            </w:pPr>
          </w:p>
        </w:tc>
      </w:tr>
      <w:tr w:rsidR="00E204FF" w:rsidRPr="00846B76" w14:paraId="4B184567" w14:textId="77777777" w:rsidTr="002E7C8E">
        <w:tc>
          <w:tcPr>
            <w:tcW w:w="1308" w:type="pct"/>
            <w:gridSpan w:val="3"/>
            <w:vAlign w:val="bottom"/>
          </w:tcPr>
          <w:p w14:paraId="5AE23693" w14:textId="621BE244" w:rsidR="00E204FF" w:rsidRDefault="002E7C8E" w:rsidP="00E204FF">
            <w:pPr>
              <w:pStyle w:val="NormalIndent"/>
            </w:pPr>
            <w:r>
              <w:rPr>
                <w:lang w:val="en-BE"/>
              </w:rPr>
              <w:t>Type of event</w:t>
            </w:r>
          </w:p>
        </w:tc>
        <w:tc>
          <w:tcPr>
            <w:tcW w:w="3692" w:type="pct"/>
            <w:gridSpan w:val="6"/>
            <w:tcBorders>
              <w:bottom w:val="single" w:sz="4" w:space="0" w:color="auto"/>
            </w:tcBorders>
            <w:vAlign w:val="bottom"/>
          </w:tcPr>
          <w:p w14:paraId="33547BA5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2019C09B" w14:textId="77777777" w:rsidTr="002E7C8E">
        <w:tc>
          <w:tcPr>
            <w:tcW w:w="1212" w:type="pct"/>
            <w:gridSpan w:val="2"/>
            <w:vAlign w:val="bottom"/>
          </w:tcPr>
          <w:p w14:paraId="7D2B5FCC" w14:textId="22681934" w:rsidR="00E204FF" w:rsidRDefault="00E204FF" w:rsidP="00E204FF">
            <w:pPr>
              <w:pStyle w:val="NormalIndent"/>
            </w:pPr>
          </w:p>
        </w:tc>
        <w:tc>
          <w:tcPr>
            <w:tcW w:w="3788" w:type="pct"/>
            <w:gridSpan w:val="7"/>
            <w:tcBorders>
              <w:bottom w:val="single" w:sz="4" w:space="0" w:color="auto"/>
            </w:tcBorders>
            <w:vAlign w:val="bottom"/>
          </w:tcPr>
          <w:p w14:paraId="04071E15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64E0EF21" w14:textId="77777777" w:rsidTr="002E7C8E">
        <w:tc>
          <w:tcPr>
            <w:tcW w:w="1212" w:type="pct"/>
            <w:gridSpan w:val="2"/>
            <w:vAlign w:val="bottom"/>
          </w:tcPr>
          <w:p w14:paraId="16FEBDE6" w14:textId="38C4F184" w:rsidR="00E204FF" w:rsidRPr="002E7C8E" w:rsidRDefault="002E7C8E" w:rsidP="00E204FF">
            <w:pPr>
              <w:pStyle w:val="NormalIndent"/>
              <w:rPr>
                <w:lang w:val="en-BE"/>
              </w:rPr>
            </w:pPr>
            <w:r>
              <w:rPr>
                <w:lang w:val="en-BE"/>
              </w:rPr>
              <w:t>Culinary preferences</w:t>
            </w:r>
          </w:p>
        </w:tc>
        <w:tc>
          <w:tcPr>
            <w:tcW w:w="2120" w:type="pct"/>
            <w:gridSpan w:val="5"/>
            <w:tcBorders>
              <w:bottom w:val="single" w:sz="4" w:space="0" w:color="auto"/>
            </w:tcBorders>
            <w:vAlign w:val="bottom"/>
          </w:tcPr>
          <w:p w14:paraId="45C7CDE3" w14:textId="77777777" w:rsidR="00E204FF" w:rsidRPr="00846B76" w:rsidRDefault="00E204FF" w:rsidP="00E204FF">
            <w:pPr>
              <w:spacing w:before="240"/>
            </w:pPr>
          </w:p>
        </w:tc>
        <w:tc>
          <w:tcPr>
            <w:tcW w:w="138" w:type="pct"/>
            <w:vAlign w:val="bottom"/>
          </w:tcPr>
          <w:p w14:paraId="1D32532F" w14:textId="20BB185A" w:rsidR="00E204FF" w:rsidRPr="00846B76" w:rsidRDefault="00E204FF" w:rsidP="00E204FF">
            <w:pPr>
              <w:spacing w:before="120"/>
            </w:pPr>
          </w:p>
        </w:tc>
        <w:tc>
          <w:tcPr>
            <w:tcW w:w="1530" w:type="pct"/>
            <w:tcBorders>
              <w:bottom w:val="single" w:sz="4" w:space="0" w:color="auto"/>
            </w:tcBorders>
            <w:vAlign w:val="bottom"/>
          </w:tcPr>
          <w:p w14:paraId="2EAE041F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741FB05C" w14:textId="77777777" w:rsidTr="002E7C8E">
        <w:tc>
          <w:tcPr>
            <w:tcW w:w="1212" w:type="pct"/>
            <w:gridSpan w:val="2"/>
            <w:vAlign w:val="bottom"/>
          </w:tcPr>
          <w:p w14:paraId="2442A4F9" w14:textId="794E5080" w:rsidR="00E204FF" w:rsidRPr="00846B76" w:rsidRDefault="00E204FF" w:rsidP="00E204FF">
            <w:pPr>
              <w:pStyle w:val="NormalIndent"/>
            </w:pPr>
          </w:p>
        </w:tc>
        <w:tc>
          <w:tcPr>
            <w:tcW w:w="3788" w:type="pct"/>
            <w:gridSpan w:val="7"/>
            <w:tcBorders>
              <w:bottom w:val="single" w:sz="4" w:space="0" w:color="auto"/>
            </w:tcBorders>
            <w:vAlign w:val="bottom"/>
          </w:tcPr>
          <w:p w14:paraId="2BBFB216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4CA4422F" w14:textId="77777777" w:rsidTr="00AD1AD3">
        <w:tc>
          <w:tcPr>
            <w:tcW w:w="5000" w:type="pct"/>
            <w:gridSpan w:val="9"/>
          </w:tcPr>
          <w:p w14:paraId="7EBDA65D" w14:textId="77777777"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14:paraId="404F0ECA" w14:textId="77777777" w:rsidTr="002E7C8E">
        <w:sdt>
          <w:sdtPr>
            <w:id w:val="1633133928"/>
            <w:placeholder>
              <w:docPart w:val="BCEE615632194C60B0CC4DEFC3441F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9" w:type="pct"/>
              </w:tcPr>
              <w:p w14:paraId="548BDD6A" w14:textId="77777777" w:rsidR="00E204FF" w:rsidRDefault="00E204FF" w:rsidP="00AD1AD3">
                <w:pPr>
                  <w:spacing w:before="240"/>
                </w:pPr>
                <w:r w:rsidRPr="008D33C0">
                  <w:t>Allergen info</w:t>
                </w:r>
              </w:p>
            </w:tc>
          </w:sdtContent>
        </w:sdt>
        <w:tc>
          <w:tcPr>
            <w:tcW w:w="4051" w:type="pct"/>
            <w:gridSpan w:val="8"/>
            <w:tcBorders>
              <w:bottom w:val="single" w:sz="4" w:space="0" w:color="auto"/>
            </w:tcBorders>
          </w:tcPr>
          <w:p w14:paraId="14BA0B45" w14:textId="77777777" w:rsidR="00E204FF" w:rsidRPr="00846B76" w:rsidRDefault="00E204FF" w:rsidP="00AD1AD3">
            <w:pPr>
              <w:spacing w:before="240"/>
            </w:pPr>
          </w:p>
        </w:tc>
      </w:tr>
    </w:tbl>
    <w:p w14:paraId="33F7221E" w14:textId="77777777" w:rsidR="000172E5" w:rsidRPr="0006568A" w:rsidRDefault="000172E5" w:rsidP="00E204FF">
      <w:pPr>
        <w:pStyle w:val="NoSpacing"/>
      </w:pPr>
    </w:p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F71A3" w14:textId="77777777" w:rsidR="002E7C8E" w:rsidRDefault="002E7C8E" w:rsidP="000172E5">
      <w:pPr>
        <w:spacing w:after="0" w:line="240" w:lineRule="auto"/>
      </w:pPr>
      <w:r>
        <w:separator/>
      </w:r>
    </w:p>
  </w:endnote>
  <w:endnote w:type="continuationSeparator" w:id="0">
    <w:p w14:paraId="5F86E2B0" w14:textId="77777777" w:rsidR="002E7C8E" w:rsidRDefault="002E7C8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B5CA80-799E-4BDA-B347-3AEF5212B346}"/>
    <w:embedBold r:id="rId2" w:fontKey="{64645205-FEA1-4372-AA2D-F6190E083F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BE9B5A3-975E-4C14-BBE4-9E17DF5BEC86}"/>
    <w:embedBold r:id="rId4" w:fontKey="{74012D45-4ABC-42E3-915E-86E615E0CA32}"/>
    <w:embedItalic r:id="rId5" w:fontKey="{00546539-9FE1-437B-8DA4-A8A602FC85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306F4FD-5A99-4155-B37E-D23CFEE7B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05EDC" w14:textId="77777777" w:rsidR="002E7C8E" w:rsidRDefault="002E7C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0893AFE1" w14:textId="77777777" w:rsidTr="00C4167A">
      <w:tc>
        <w:tcPr>
          <w:tcW w:w="4675" w:type="dxa"/>
          <w:vAlign w:val="center"/>
        </w:tcPr>
        <w:p w14:paraId="7F5F7D4A" w14:textId="56C16AEC" w:rsidR="00311D4F" w:rsidRPr="002E7C8E" w:rsidRDefault="00615425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rStyle w:val="Hyperlink"/>
            </w:rPr>
          </w:pPr>
          <w:hyperlink r:id="rId1" w:history="1">
            <w:r w:rsidR="002E7C8E" w:rsidRPr="00DD36AA">
              <w:rPr>
                <w:rStyle w:val="Hyperlink"/>
                <w:sz w:val="18"/>
                <w:szCs w:val="24"/>
                <w:lang w:val="en-BE"/>
              </w:rPr>
              <w:t>www.sharingtables.net</w:t>
            </w:r>
          </w:hyperlink>
        </w:p>
        <w:p w14:paraId="0C46EDE7" w14:textId="5C30FC20" w:rsidR="002E7C8E" w:rsidRDefault="002E7C8E" w:rsidP="002E7C8E">
          <w:pPr>
            <w:pStyle w:val="Heading2"/>
            <w:rPr>
              <w:rStyle w:val="Hyperlink"/>
              <w:b w:val="0"/>
              <w:bCs w:val="0"/>
              <w:sz w:val="18"/>
              <w:szCs w:val="24"/>
              <w:lang w:eastAsia="en-US"/>
            </w:rPr>
          </w:pPr>
          <w:r w:rsidRPr="002E7C8E">
            <w:rPr>
              <w:rStyle w:val="Hyperlink"/>
              <w:b w:val="0"/>
              <w:bCs w:val="0"/>
              <w:sz w:val="18"/>
              <w:szCs w:val="24"/>
              <w:lang w:eastAsia="en-US"/>
            </w:rPr>
            <w:t>sharingtablesoutlook.com</w:t>
          </w:r>
        </w:p>
        <w:p w14:paraId="5E45306A" w14:textId="0D24B31C" w:rsidR="002E7C8E" w:rsidRPr="002E7C8E" w:rsidRDefault="002E7C8E" w:rsidP="002E7C8E">
          <w:pPr>
            <w:pStyle w:val="Heading2"/>
            <w:rPr>
              <w:rStyle w:val="Hyperlink"/>
              <w:b w:val="0"/>
              <w:bCs w:val="0"/>
              <w:sz w:val="18"/>
              <w:szCs w:val="24"/>
              <w:lang w:val="en-BE" w:eastAsia="en-US"/>
            </w:rPr>
          </w:pPr>
          <w:r>
            <w:rPr>
              <w:rStyle w:val="Hyperlink"/>
              <w:sz w:val="18"/>
              <w:szCs w:val="24"/>
              <w:lang w:val="en-BE"/>
            </w:rPr>
            <w:t>+32 470 20 60 02</w:t>
          </w:r>
        </w:p>
        <w:p w14:paraId="0E7EDAE0" w14:textId="29786EFF" w:rsidR="002E7C8E" w:rsidRPr="002E7C8E" w:rsidRDefault="002E7C8E" w:rsidP="002E7C8E">
          <w:pPr>
            <w:pStyle w:val="Heading2"/>
            <w:rPr>
              <w:rStyle w:val="Hyperlink"/>
              <w:b w:val="0"/>
              <w:bCs w:val="0"/>
              <w:sz w:val="18"/>
              <w:szCs w:val="24"/>
              <w:lang w:eastAsia="en-US"/>
            </w:rPr>
          </w:pPr>
        </w:p>
      </w:tc>
      <w:tc>
        <w:tcPr>
          <w:tcW w:w="4675" w:type="dxa"/>
          <w:vAlign w:val="center"/>
        </w:tcPr>
        <w:p w14:paraId="339F7D39" w14:textId="7652CC0F" w:rsidR="00311D4F" w:rsidRPr="00311D4F" w:rsidRDefault="002E7C8E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616B41BA" wp14:editId="5E99DC86">
                <wp:extent cx="1733550" cy="1218959"/>
                <wp:effectExtent l="0" t="0" r="0" b="635"/>
                <wp:docPr id="5" name="Picture 5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S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203" cy="1231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4CEF8BF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CBAC2" w14:textId="77777777" w:rsidR="002E7C8E" w:rsidRDefault="002E7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49E5C" w14:textId="77777777" w:rsidR="002E7C8E" w:rsidRDefault="002E7C8E" w:rsidP="000172E5">
      <w:pPr>
        <w:spacing w:after="0" w:line="240" w:lineRule="auto"/>
      </w:pPr>
      <w:r>
        <w:separator/>
      </w:r>
    </w:p>
  </w:footnote>
  <w:footnote w:type="continuationSeparator" w:id="0">
    <w:p w14:paraId="3C8CEA02" w14:textId="77777777" w:rsidR="002E7C8E" w:rsidRDefault="002E7C8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2000E" w14:textId="77777777" w:rsidR="002E7C8E" w:rsidRDefault="002E7C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603"/>
      <w:gridCol w:w="5757"/>
    </w:tblGrid>
    <w:tr w:rsidR="00B337A2" w:rsidRPr="00B337A2" w14:paraId="1EC36FB1" w14:textId="77777777" w:rsidTr="00384B05">
      <w:trPr>
        <w:trHeight w:val="990"/>
      </w:trPr>
      <w:tc>
        <w:tcPr>
          <w:tcW w:w="1350" w:type="dxa"/>
          <w:vAlign w:val="center"/>
        </w:tcPr>
        <w:p w14:paraId="02AF7C48" w14:textId="2E5741BD" w:rsidR="00B337A2" w:rsidRPr="00B337A2" w:rsidRDefault="002E7C8E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E1116BF" wp14:editId="7D0DE244">
                <wp:extent cx="2219048" cy="1695238"/>
                <wp:effectExtent l="0" t="0" r="0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048" cy="1695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13F91A7" w14:textId="4D555D90" w:rsidR="00B337A2" w:rsidRPr="002E7C8E" w:rsidRDefault="002E7C8E" w:rsidP="00E204FF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  <w:lang w:val="en-BE"/>
            </w:rPr>
            <w:t>Request for i</w:t>
          </w:r>
          <w:r w:rsidRPr="002E7C8E">
            <w:rPr>
              <w:sz w:val="28"/>
              <w:szCs w:val="28"/>
              <w:lang w:val="en-BE"/>
            </w:rPr>
            <w:t>nformation /</w:t>
          </w:r>
          <w:r>
            <w:rPr>
              <w:sz w:val="28"/>
              <w:szCs w:val="28"/>
              <w:lang w:val="en-BE"/>
            </w:rPr>
            <w:t>r</w:t>
          </w:r>
          <w:r w:rsidRPr="002E7C8E">
            <w:rPr>
              <w:sz w:val="28"/>
              <w:szCs w:val="28"/>
              <w:lang w:val="en-BE"/>
            </w:rPr>
            <w:t>eservation</w:t>
          </w:r>
          <w:r>
            <w:rPr>
              <w:sz w:val="28"/>
              <w:szCs w:val="28"/>
              <w:lang w:val="en-BE"/>
            </w:rPr>
            <w:t xml:space="preserve"> </w:t>
          </w:r>
        </w:p>
      </w:tc>
    </w:tr>
  </w:tbl>
  <w:p w14:paraId="4AA0905F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053A6" w14:textId="77777777" w:rsidR="002E7C8E" w:rsidRDefault="002E7C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8E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2E7C8E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1542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8F126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E7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sharingtables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e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0A2296C4054071960E2611F46D9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B4E39-03FF-459D-B63C-0464EC2EE095}"/>
      </w:docPartPr>
      <w:docPartBody>
        <w:p w:rsidR="00D353EE" w:rsidRDefault="00D353EE">
          <w:pPr>
            <w:pStyle w:val="E70A2296C4054071960E2611F46D94B8"/>
          </w:pPr>
          <w:r>
            <w:t>Location</w:t>
          </w:r>
        </w:p>
      </w:docPartBody>
    </w:docPart>
    <w:docPart>
      <w:docPartPr>
        <w:name w:val="DC1265C5CD4C4E3E940F8AE25DDF6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5B4A7-DA47-4400-A71D-FAEC696F7928}"/>
      </w:docPartPr>
      <w:docPartBody>
        <w:p w:rsidR="00D353EE" w:rsidRDefault="00D353EE">
          <w:pPr>
            <w:pStyle w:val="DC1265C5CD4C4E3E940F8AE25DDF63A2"/>
          </w:pPr>
          <w:r w:rsidRPr="00E204FF">
            <w:t>Phone</w:t>
          </w:r>
        </w:p>
      </w:docPartBody>
    </w:docPart>
    <w:docPart>
      <w:docPartPr>
        <w:name w:val="AA55B38FF75440359EFEFD33647FD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4B70-701B-4625-A220-AF905E41693A}"/>
      </w:docPartPr>
      <w:docPartBody>
        <w:p w:rsidR="00D353EE" w:rsidRDefault="00D353EE">
          <w:pPr>
            <w:pStyle w:val="AA55B38FF75440359EFEFD33647FD960"/>
          </w:pPr>
          <w:r w:rsidRPr="00E204FF">
            <w:t>Email</w:t>
          </w:r>
        </w:p>
      </w:docPartBody>
    </w:docPart>
    <w:docPart>
      <w:docPartPr>
        <w:name w:val="BCEE615632194C60B0CC4DEFC3441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7133C-2709-482E-B61C-CF6E84CB662F}"/>
      </w:docPartPr>
      <w:docPartBody>
        <w:p w:rsidR="00D353EE" w:rsidRDefault="00D353EE">
          <w:pPr>
            <w:pStyle w:val="BCEE615632194C60B0CC4DEFC3441F33"/>
          </w:pPr>
          <w:r w:rsidRPr="008D33C0">
            <w:t>Allergen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3EE"/>
    <w:rsid w:val="00D3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E0B34ED0CA2C4F46BE8675888541ACFD">
    <w:name w:val="E0B34ED0CA2C4F46BE8675888541ACFD"/>
  </w:style>
  <w:style w:type="paragraph" w:customStyle="1" w:styleId="E4951A54AF294FC88CC18ED89D164A53">
    <w:name w:val="E4951A54AF294FC88CC18ED89D164A53"/>
  </w:style>
  <w:style w:type="paragraph" w:customStyle="1" w:styleId="08C7E1908D344D99948C00DECFA60910">
    <w:name w:val="08C7E1908D344D99948C00DECFA60910"/>
  </w:style>
  <w:style w:type="paragraph" w:customStyle="1" w:styleId="16B0D78F34244373BD238914F7E163AD">
    <w:name w:val="16B0D78F34244373BD238914F7E163AD"/>
  </w:style>
  <w:style w:type="paragraph" w:customStyle="1" w:styleId="E70A2296C4054071960E2611F46D94B8">
    <w:name w:val="E70A2296C4054071960E2611F46D94B8"/>
  </w:style>
  <w:style w:type="paragraph" w:customStyle="1" w:styleId="8E90E37B34E1427EB781933AAF4156E7">
    <w:name w:val="8E90E37B34E1427EB781933AAF4156E7"/>
  </w:style>
  <w:style w:type="paragraph" w:customStyle="1" w:styleId="6970206A5A854D57A6E97450B64B7D23">
    <w:name w:val="6970206A5A854D57A6E97450B64B7D23"/>
  </w:style>
  <w:style w:type="paragraph" w:customStyle="1" w:styleId="DC1265C5CD4C4E3E940F8AE25DDF63A2">
    <w:name w:val="DC1265C5CD4C4E3E940F8AE25DDF63A2"/>
  </w:style>
  <w:style w:type="paragraph" w:customStyle="1" w:styleId="AA55B38FF75440359EFEFD33647FD960">
    <w:name w:val="AA55B38FF75440359EFEFD33647FD960"/>
  </w:style>
  <w:style w:type="paragraph" w:customStyle="1" w:styleId="6598C843F9794E53B1CE53E144625D7D">
    <w:name w:val="6598C843F9794E53B1CE53E144625D7D"/>
  </w:style>
  <w:style w:type="paragraph" w:customStyle="1" w:styleId="21A130985877424AA4EE628AB098D8F1">
    <w:name w:val="21A130985877424AA4EE628AB098D8F1"/>
  </w:style>
  <w:style w:type="paragraph" w:customStyle="1" w:styleId="451743593F104CDDA3AA40C4F9123FAE">
    <w:name w:val="451743593F104CDDA3AA40C4F9123FAE"/>
  </w:style>
  <w:style w:type="paragraph" w:customStyle="1" w:styleId="417CAC80B2484A9C9BB1B54EB51D0401">
    <w:name w:val="417CAC80B2484A9C9BB1B54EB51D0401"/>
  </w:style>
  <w:style w:type="paragraph" w:customStyle="1" w:styleId="26BB4CBBA0AA4796BD404DA0F498DCB2">
    <w:name w:val="26BB4CBBA0AA4796BD404DA0F498DCB2"/>
  </w:style>
  <w:style w:type="paragraph" w:customStyle="1" w:styleId="B35AAA39CB574B119A49D2CEA16D7789">
    <w:name w:val="B35AAA39CB574B119A49D2CEA16D7789"/>
  </w:style>
  <w:style w:type="paragraph" w:customStyle="1" w:styleId="BCEE615632194C60B0CC4DEFC3441F33">
    <w:name w:val="BCEE615632194C60B0CC4DEFC3441F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2019-11-11T20:09:00Z</dcterms:created>
  <dcterms:modified xsi:type="dcterms:W3CDTF">2019-11-11T20:09:00Z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